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3823"/>
        <w:gridCol w:w="756"/>
        <w:gridCol w:w="2613"/>
        <w:gridCol w:w="1307"/>
        <w:gridCol w:w="1307"/>
        <w:gridCol w:w="4579"/>
      </w:tblGrid>
      <w:tr w:rsidR="00CF1B6A" w:rsidRPr="00273FD8" w:rsidTr="00FF5C13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FFFFFF" w:themeFill="background1"/>
            <w:tcMar>
              <w:top w:w="288" w:type="dxa"/>
              <w:right w:w="720" w:type="dxa"/>
            </w:tcMar>
          </w:tcPr>
          <w:p w:rsidR="00510739" w:rsidRDefault="00510739" w:rsidP="0051073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10739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Применение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   </w:t>
            </w:r>
          </w:p>
          <w:p w:rsidR="00510739" w:rsidRDefault="00510739" w:rsidP="00510739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10739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принудительных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   </w:t>
            </w:r>
          </w:p>
          <w:p w:rsidR="00510739" w:rsidRDefault="00510739" w:rsidP="00510739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10739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мер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  </w:t>
            </w:r>
          </w:p>
          <w:p w:rsidR="00510739" w:rsidRDefault="00510739" w:rsidP="00510739">
            <w:pPr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   </w:t>
            </w:r>
            <w:r w:rsidRPr="00510739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воспитательного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  </w:t>
            </w:r>
          </w:p>
          <w:p w:rsidR="00510739" w:rsidRDefault="00510739" w:rsidP="00510739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510739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воздействия </w:t>
            </w:r>
          </w:p>
          <w:p w:rsidR="00510739" w:rsidRPr="00510739" w:rsidRDefault="00510739" w:rsidP="00510739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  <w14:ligatures w14:val="none"/>
              </w:rPr>
            </w:pPr>
            <w:proofErr w:type="gramStart"/>
            <w:r w:rsidRPr="00510739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>( ст.</w:t>
            </w:r>
            <w:proofErr w:type="gramEnd"/>
            <w:r w:rsidRPr="00510739">
              <w:rPr>
                <w:rFonts w:ascii="Times New Roman" w:eastAsia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lang w:eastAsia="ru-RU"/>
                <w14:ligatures w14:val="none"/>
              </w:rPr>
              <w:t xml:space="preserve"> 90 УК РФ)</w:t>
            </w:r>
          </w:p>
          <w:p w:rsidR="00510739" w:rsidRPr="00510739" w:rsidRDefault="00510739" w:rsidP="00510739">
            <w:pPr>
              <w:spacing w:after="0" w:line="240" w:lineRule="auto"/>
              <w:jc w:val="both"/>
              <w:rPr>
                <w:rFonts w:eastAsia="Times New Roman" w:cs="Times New Roman"/>
                <w:color w:val="auto"/>
                <w:kern w:val="0"/>
                <w:lang w:eastAsia="ru-RU"/>
                <w14:ligatures w14:val="none"/>
              </w:rPr>
            </w:pPr>
            <w:r w:rsidRPr="00510739">
              <w:rPr>
                <w:rFonts w:ascii="Times New Roman" w:eastAsia="Times New Roman" w:hAnsi="Times New Roman" w:cs="Times New Roman"/>
                <w:color w:val="auto"/>
                <w:kern w:val="0"/>
                <w:lang w:eastAsia="ru-RU"/>
                <w14:ligatures w14:val="none"/>
              </w:rPr>
              <w:t> </w:t>
            </w:r>
          </w:p>
          <w:p w:rsidR="00510739" w:rsidRPr="00510739" w:rsidRDefault="00510739" w:rsidP="00510739">
            <w:pPr>
              <w:spacing w:after="0" w:line="240" w:lineRule="auto"/>
              <w:ind w:left="142" w:right="-297" w:firstLine="540"/>
              <w:jc w:val="both"/>
              <w:rPr>
                <w:rFonts w:eastAsia="Times New Roman" w:cs="Times New Roman"/>
                <w:color w:val="auto"/>
                <w:kern w:val="0"/>
                <w:lang w:eastAsia="ru-RU"/>
                <w14:ligatures w14:val="none"/>
              </w:rPr>
            </w:pPr>
            <w:r w:rsidRPr="00510739">
              <w:rPr>
                <w:rFonts w:ascii="Times New Roman" w:eastAsia="Times New Roman" w:hAnsi="Times New Roman" w:cs="Times New Roman"/>
                <w:color w:val="auto"/>
                <w:kern w:val="0"/>
                <w:lang w:eastAsia="ru-RU"/>
                <w14:ligatures w14:val="none"/>
              </w:rPr>
              <w:t>1. Несовершеннолетний, совершивший преступление небольшой или средней тяжести, может быть освобожден от уголовной ответственности, если будет признано, что его исправление может быть достигнуто путем применения принудительных мер воспитательного воздействия.</w:t>
            </w:r>
          </w:p>
          <w:p w:rsidR="00510739" w:rsidRPr="00510739" w:rsidRDefault="00510739" w:rsidP="00510739">
            <w:pPr>
              <w:spacing w:after="0" w:line="240" w:lineRule="auto"/>
              <w:ind w:left="142" w:right="-297" w:firstLine="540"/>
              <w:jc w:val="both"/>
              <w:rPr>
                <w:rFonts w:eastAsia="Times New Roman" w:cs="Times New Roman"/>
                <w:color w:val="auto"/>
                <w:kern w:val="0"/>
                <w:lang w:eastAsia="ru-RU"/>
                <w14:ligatures w14:val="none"/>
              </w:rPr>
            </w:pPr>
            <w:r w:rsidRPr="00510739">
              <w:rPr>
                <w:rFonts w:ascii="Times New Roman" w:eastAsia="Times New Roman" w:hAnsi="Times New Roman" w:cs="Times New Roman"/>
                <w:color w:val="auto"/>
                <w:kern w:val="0"/>
                <w:lang w:eastAsia="ru-RU"/>
                <w14:ligatures w14:val="none"/>
              </w:rPr>
              <w:t>2. Несовершеннолетнему могут быть назначены следующие принудительные меры воспитательного воздействия:</w:t>
            </w:r>
          </w:p>
          <w:p w:rsidR="00510739" w:rsidRPr="00510739" w:rsidRDefault="00510739" w:rsidP="00510739">
            <w:pPr>
              <w:spacing w:after="0" w:line="240" w:lineRule="auto"/>
              <w:ind w:left="142" w:right="-297" w:firstLine="540"/>
              <w:jc w:val="both"/>
              <w:rPr>
                <w:rFonts w:eastAsia="Times New Roman" w:cs="Times New Roman"/>
                <w:color w:val="auto"/>
                <w:kern w:val="0"/>
                <w:lang w:eastAsia="ru-RU"/>
                <w14:ligatures w14:val="none"/>
              </w:rPr>
            </w:pPr>
            <w:r w:rsidRPr="00510739">
              <w:rPr>
                <w:rFonts w:ascii="Times New Roman" w:eastAsia="Times New Roman" w:hAnsi="Times New Roman" w:cs="Times New Roman"/>
                <w:color w:val="auto"/>
                <w:kern w:val="0"/>
                <w:lang w:eastAsia="ru-RU"/>
                <w14:ligatures w14:val="none"/>
              </w:rPr>
              <w:t>а) предупреждение;</w:t>
            </w:r>
          </w:p>
          <w:p w:rsidR="00510739" w:rsidRPr="00510739" w:rsidRDefault="00510739" w:rsidP="00510739">
            <w:pPr>
              <w:spacing w:after="0" w:line="240" w:lineRule="auto"/>
              <w:ind w:left="142" w:right="-297" w:firstLine="540"/>
              <w:jc w:val="both"/>
              <w:rPr>
                <w:rFonts w:eastAsia="Times New Roman" w:cs="Times New Roman"/>
                <w:color w:val="auto"/>
                <w:kern w:val="0"/>
                <w:lang w:eastAsia="ru-RU"/>
                <w14:ligatures w14:val="none"/>
              </w:rPr>
            </w:pPr>
            <w:r w:rsidRPr="00510739">
              <w:rPr>
                <w:rFonts w:ascii="Times New Roman" w:eastAsia="Times New Roman" w:hAnsi="Times New Roman" w:cs="Times New Roman"/>
                <w:color w:val="auto"/>
                <w:kern w:val="0"/>
                <w:lang w:eastAsia="ru-RU"/>
                <w14:ligatures w14:val="none"/>
              </w:rPr>
              <w:t>б) передача под надзор родителей или лиц, их заменяющих, либо специализированного государственного органа;</w:t>
            </w:r>
          </w:p>
          <w:p w:rsidR="00510739" w:rsidRPr="00510739" w:rsidRDefault="00510739" w:rsidP="00510739">
            <w:pPr>
              <w:spacing w:after="0" w:line="240" w:lineRule="auto"/>
              <w:ind w:left="142" w:right="-297" w:firstLine="540"/>
              <w:jc w:val="both"/>
              <w:rPr>
                <w:rFonts w:eastAsia="Times New Roman" w:cs="Times New Roman"/>
                <w:color w:val="auto"/>
                <w:kern w:val="0"/>
                <w:lang w:eastAsia="ru-RU"/>
                <w14:ligatures w14:val="none"/>
              </w:rPr>
            </w:pPr>
            <w:r w:rsidRPr="00510739">
              <w:rPr>
                <w:rFonts w:ascii="Times New Roman" w:eastAsia="Times New Roman" w:hAnsi="Times New Roman" w:cs="Times New Roman"/>
                <w:color w:val="auto"/>
                <w:kern w:val="0"/>
                <w:lang w:eastAsia="ru-RU"/>
                <w14:ligatures w14:val="none"/>
              </w:rPr>
              <w:t>в) возложение обязанности загладить причиненный вред;</w:t>
            </w:r>
          </w:p>
          <w:p w:rsidR="00510739" w:rsidRPr="00510739" w:rsidRDefault="00510739" w:rsidP="00510739">
            <w:pPr>
              <w:spacing w:after="0" w:line="240" w:lineRule="auto"/>
              <w:ind w:left="142" w:right="-297" w:firstLine="540"/>
              <w:jc w:val="both"/>
              <w:rPr>
                <w:rFonts w:eastAsia="Times New Roman" w:cs="Times New Roman"/>
                <w:color w:val="auto"/>
                <w:kern w:val="0"/>
                <w:lang w:eastAsia="ru-RU"/>
                <w14:ligatures w14:val="none"/>
              </w:rPr>
            </w:pPr>
            <w:r w:rsidRPr="00510739">
              <w:rPr>
                <w:rFonts w:ascii="Times New Roman" w:eastAsia="Times New Roman" w:hAnsi="Times New Roman" w:cs="Times New Roman"/>
                <w:color w:val="auto"/>
                <w:kern w:val="0"/>
                <w:lang w:eastAsia="ru-RU"/>
                <w14:ligatures w14:val="none"/>
              </w:rPr>
              <w:t>г) ограничение досуга и установление особых требований к поведению несовершеннолетнего.</w:t>
            </w:r>
          </w:p>
          <w:p w:rsidR="00CF1B6A" w:rsidRPr="00273FD8" w:rsidRDefault="00CF1B6A" w:rsidP="00510739">
            <w:pPr>
              <w:pStyle w:val="ab"/>
              <w:numPr>
                <w:ilvl w:val="0"/>
                <w:numId w:val="19"/>
              </w:numPr>
              <w:ind w:left="709" w:right="-14"/>
              <w:jc w:val="center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CF1B6A" w:rsidRDefault="00CF1B6A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Pr="00B04031" w:rsidRDefault="00B04031" w:rsidP="00B04031">
            <w:pPr>
              <w:pStyle w:val="ae"/>
              <w:jc w:val="center"/>
            </w:pPr>
          </w:p>
          <w:p w:rsidR="00B04031" w:rsidRDefault="00B04031" w:rsidP="00B04031">
            <w:pPr>
              <w:pStyle w:val="ae"/>
              <w:jc w:val="center"/>
            </w:pPr>
            <w:r>
              <w:t>Богородское,</w:t>
            </w:r>
          </w:p>
          <w:p w:rsidR="00B04031" w:rsidRPr="00B04031" w:rsidRDefault="00B04031" w:rsidP="00B04031">
            <w:pPr>
              <w:pStyle w:val="ae"/>
              <w:jc w:val="center"/>
            </w:pPr>
            <w:r>
              <w:t>2021</w:t>
            </w:r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:rsidR="00CF1B6A" w:rsidRPr="00E24CD7" w:rsidRDefault="00CF1B6A" w:rsidP="00CE1E3B">
            <w:pPr>
              <w:pStyle w:val="ad"/>
              <w:rPr>
                <w:lang w:val="en-US"/>
              </w:rPr>
            </w:pPr>
            <w:bookmarkStart w:id="0" w:name="_GoBack"/>
            <w:bookmarkEnd w:id="0"/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E24CD7" w:rsidRDefault="00CF1B6A" w:rsidP="00CE1E3B">
            <w:pPr>
              <w:pStyle w:val="ad"/>
              <w:rPr>
                <w:lang w:val="en-US"/>
              </w:rPr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650F67" w:rsidRPr="00273FD8" w:rsidRDefault="00B92B9A" w:rsidP="00B92B9A">
            <w:pPr>
              <w:pStyle w:val="af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413C66">
                  <wp:extent cx="1104900" cy="11144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0F67" w:rsidRDefault="00650F67" w:rsidP="007F181D">
            <w:pPr>
              <w:pStyle w:val="af"/>
              <w:jc w:val="center"/>
              <w:rPr>
                <w:sz w:val="40"/>
              </w:rPr>
            </w:pPr>
            <w:r w:rsidRPr="00650F67">
              <w:rPr>
                <w:sz w:val="40"/>
              </w:rPr>
              <w:t>Уголовная</w:t>
            </w:r>
          </w:p>
          <w:p w:rsidR="00650F67" w:rsidRDefault="00650F67" w:rsidP="007F181D">
            <w:pPr>
              <w:pStyle w:val="af"/>
              <w:jc w:val="center"/>
              <w:rPr>
                <w:sz w:val="40"/>
              </w:rPr>
            </w:pPr>
            <w:r w:rsidRPr="00650F67">
              <w:rPr>
                <w:sz w:val="40"/>
              </w:rPr>
              <w:t>ответственность</w:t>
            </w:r>
          </w:p>
          <w:p w:rsidR="00CF1B6A" w:rsidRPr="00650F67" w:rsidRDefault="00650F67" w:rsidP="007F181D">
            <w:pPr>
              <w:pStyle w:val="af"/>
              <w:jc w:val="center"/>
              <w:rPr>
                <w:sz w:val="40"/>
              </w:rPr>
            </w:pPr>
            <w:proofErr w:type="gramStart"/>
            <w:r w:rsidRPr="00650F67">
              <w:rPr>
                <w:sz w:val="40"/>
              </w:rPr>
              <w:t>несовершенно</w:t>
            </w:r>
            <w:r>
              <w:rPr>
                <w:sz w:val="40"/>
              </w:rPr>
              <w:t>-</w:t>
            </w:r>
            <w:r w:rsidRPr="00650F67">
              <w:rPr>
                <w:sz w:val="40"/>
              </w:rPr>
              <w:t>летних</w:t>
            </w:r>
            <w:proofErr w:type="gramEnd"/>
          </w:p>
          <w:p w:rsidR="00CF1B6A" w:rsidRPr="00650F67" w:rsidRDefault="00CF1B6A" w:rsidP="00CE1E3B">
            <w:pPr>
              <w:rPr>
                <w:noProof/>
                <w:sz w:val="32"/>
                <w:lang w:bidi="ru-RU"/>
              </w:rPr>
            </w:pPr>
          </w:p>
          <w:p w:rsidR="00650F67" w:rsidRPr="00650F67" w:rsidRDefault="00650F67" w:rsidP="00650F67"/>
          <w:p w:rsidR="00650F67" w:rsidRPr="00650F67" w:rsidRDefault="00650F67" w:rsidP="00650F67"/>
          <w:p w:rsidR="00650F67" w:rsidRDefault="00650F67" w:rsidP="00650F67">
            <w:pPr>
              <w:tabs>
                <w:tab w:val="left" w:pos="124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41A8F57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202565</wp:posOffset>
                  </wp:positionV>
                  <wp:extent cx="2477770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23" y="21352"/>
                      <wp:lineTo x="2142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:rsidR="00650F67" w:rsidRPr="00650F67" w:rsidRDefault="00650F67" w:rsidP="00650F67"/>
          <w:p w:rsidR="00650F67" w:rsidRDefault="00650F67" w:rsidP="00650F67">
            <w:pPr>
              <w:tabs>
                <w:tab w:val="left" w:pos="1215"/>
              </w:tabs>
            </w:pPr>
            <w:r>
              <w:tab/>
              <w:t>2021 год</w:t>
            </w:r>
          </w:p>
          <w:p w:rsidR="00B92B9A" w:rsidRPr="00B92B9A" w:rsidRDefault="00B92B9A" w:rsidP="00B92B9A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</w:rPr>
            </w:pPr>
            <w:r w:rsidRPr="00B92B9A">
              <w:rPr>
                <w:rFonts w:ascii="Times New Roman" w:hAnsi="Times New Roman" w:cs="Times New Roman"/>
              </w:rPr>
              <w:t>Прокуратура Богородского района</w:t>
            </w:r>
          </w:p>
          <w:p w:rsidR="00650F67" w:rsidRPr="00650F67" w:rsidRDefault="00650F67" w:rsidP="00650F67"/>
          <w:p w:rsidR="00650F67" w:rsidRPr="00650F67" w:rsidRDefault="00650F67" w:rsidP="00650F67"/>
          <w:p w:rsidR="00650F67" w:rsidRPr="00650F67" w:rsidRDefault="00650F67" w:rsidP="00650F67"/>
          <w:p w:rsidR="00650F67" w:rsidRPr="00650F67" w:rsidRDefault="00650F67" w:rsidP="00650F67"/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RPr="007F181D" w:rsidTr="00BB5C17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650F67" w:rsidRPr="007F181D" w:rsidRDefault="00650F67" w:rsidP="00BB5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b/>
                <w:sz w:val="24"/>
                <w:szCs w:val="24"/>
              </w:rPr>
              <w:t>Уголовная ответственность</w:t>
            </w:r>
            <w:r w:rsidRPr="007F181D">
              <w:rPr>
                <w:rFonts w:ascii="Times New Roman" w:hAnsi="Times New Roman" w:cs="Times New Roman"/>
                <w:sz w:val="24"/>
                <w:szCs w:val="24"/>
              </w:rPr>
              <w:t xml:space="preserve"> - это предусмотренная уголовным законом обязанность лица, совершившего преступление, претерпеть негативные последствия своего преступного поведения, налагаемые государством.</w:t>
            </w:r>
          </w:p>
          <w:p w:rsidR="00BB5C17" w:rsidRPr="007F181D" w:rsidRDefault="00BB5C17" w:rsidP="00BB5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sz w:val="24"/>
                <w:szCs w:val="24"/>
              </w:rPr>
              <w:t>Вопросам уголовной ответственности несовершеннолетних посвящена глава 14 Уголовного Кодекса Российской Федерации.</w:t>
            </w:r>
          </w:p>
          <w:p w:rsidR="00BB5C17" w:rsidRPr="007F181D" w:rsidRDefault="00510739" w:rsidP="00BB5C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BB5C17" w:rsidRPr="007F181D">
              <w:rPr>
                <w:rFonts w:ascii="Times New Roman" w:hAnsi="Times New Roman" w:cs="Times New Roman"/>
                <w:b/>
                <w:sz w:val="24"/>
                <w:szCs w:val="24"/>
              </w:rPr>
              <w:t>татья 87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 РФ</w:t>
            </w:r>
            <w:r w:rsidR="00BB5C17" w:rsidRPr="007F181D">
              <w:rPr>
                <w:rFonts w:ascii="Times New Roman" w:hAnsi="Times New Roman" w:cs="Times New Roman"/>
                <w:b/>
                <w:sz w:val="24"/>
                <w:szCs w:val="24"/>
              </w:rPr>
              <w:t>. Уголовная ответственность несовершеннолетних</w:t>
            </w:r>
          </w:p>
          <w:p w:rsidR="00BB5C17" w:rsidRPr="007F181D" w:rsidRDefault="00BB5C17" w:rsidP="00BB5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sz w:val="24"/>
                <w:szCs w:val="24"/>
              </w:rPr>
              <w:t>1. Несовершеннолетними признаются лица, которым ко времени совершения преступления исполнилось четырнадцать, но не исполнилось восемнадцати лет.</w:t>
            </w:r>
          </w:p>
          <w:p w:rsidR="00BB5C17" w:rsidRPr="007F181D" w:rsidRDefault="00BB5C17" w:rsidP="00BB5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sz w:val="24"/>
                <w:szCs w:val="24"/>
              </w:rPr>
              <w:t>2. К несовершеннолетним, совершившим преступления, могут быть применены принудительные меры воспитательного воздействия либо им может быть назначено наказание, а при освобождении от наказания судом они могут быть также помещены в специальное учебно-воспитательное учреждение закрытого типа.</w:t>
            </w:r>
          </w:p>
          <w:p w:rsidR="00BB5C17" w:rsidRPr="007F181D" w:rsidRDefault="00BB5C17" w:rsidP="00BB5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3C" w:rsidRPr="007F181D" w:rsidRDefault="0037743C" w:rsidP="00650F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BB5C17" w:rsidRPr="007F181D" w:rsidRDefault="00BB5C17" w:rsidP="00BB5C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b/>
                <w:sz w:val="24"/>
                <w:szCs w:val="24"/>
              </w:rPr>
              <w:t>Виды наказаний, назначаемых несовершеннолетним (статья 88 Уголовного кодекса Российской Федерации)</w:t>
            </w:r>
          </w:p>
          <w:p w:rsidR="00BB5C17" w:rsidRPr="007F181D" w:rsidRDefault="00BB5C17" w:rsidP="00BB5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sz w:val="24"/>
                <w:szCs w:val="24"/>
              </w:rPr>
              <w:t>а) штраф;</w:t>
            </w:r>
          </w:p>
          <w:p w:rsidR="00BB5C17" w:rsidRPr="007F181D" w:rsidRDefault="00BB5C17" w:rsidP="00BB5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sz w:val="24"/>
                <w:szCs w:val="24"/>
              </w:rPr>
              <w:t>б) лишение права заниматься определенной деятельностью;</w:t>
            </w:r>
          </w:p>
          <w:p w:rsidR="00BB5C17" w:rsidRPr="007F181D" w:rsidRDefault="00BB5C17" w:rsidP="00BB5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sz w:val="24"/>
                <w:szCs w:val="24"/>
              </w:rPr>
              <w:t>в) обязательные работы;</w:t>
            </w:r>
          </w:p>
          <w:p w:rsidR="00BB5C17" w:rsidRPr="007F181D" w:rsidRDefault="00BB5C17" w:rsidP="00BB5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sz w:val="24"/>
                <w:szCs w:val="24"/>
              </w:rPr>
              <w:t>г) исправительные работы;</w:t>
            </w:r>
          </w:p>
          <w:p w:rsidR="00BB5C17" w:rsidRPr="007F181D" w:rsidRDefault="00BB5C17" w:rsidP="00BB5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sz w:val="24"/>
                <w:szCs w:val="24"/>
              </w:rPr>
              <w:t>д) ограничение свободы;</w:t>
            </w:r>
          </w:p>
          <w:p w:rsidR="00075279" w:rsidRPr="007F181D" w:rsidRDefault="00BB5C17" w:rsidP="00BB5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159449F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788670</wp:posOffset>
                  </wp:positionV>
                  <wp:extent cx="2981325" cy="2428875"/>
                  <wp:effectExtent l="190500" t="190500" r="200025" b="200025"/>
                  <wp:wrapTight wrapText="bothSides">
                    <wp:wrapPolygon edited="0">
                      <wp:start x="276" y="-1694"/>
                      <wp:lineTo x="-1380" y="-1355"/>
                      <wp:lineTo x="-1380" y="21176"/>
                      <wp:lineTo x="276" y="23209"/>
                      <wp:lineTo x="21255" y="23209"/>
                      <wp:lineTo x="21393" y="22871"/>
                      <wp:lineTo x="22911" y="20499"/>
                      <wp:lineTo x="22911" y="1355"/>
                      <wp:lineTo x="21393" y="-1186"/>
                      <wp:lineTo x="21255" y="-1694"/>
                      <wp:lineTo x="276" y="-1694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181D">
              <w:rPr>
                <w:rFonts w:ascii="Times New Roman" w:hAnsi="Times New Roman" w:cs="Times New Roman"/>
                <w:sz w:val="24"/>
                <w:szCs w:val="24"/>
              </w:rPr>
              <w:t>е) лишение свободы на определенный срок.</w:t>
            </w:r>
          </w:p>
          <w:p w:rsidR="0037743C" w:rsidRPr="007F181D" w:rsidRDefault="0037743C" w:rsidP="0037743C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3C" w:rsidRPr="007F181D" w:rsidRDefault="0037743C" w:rsidP="00377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  <w:tcMar>
              <w:left w:w="432" w:type="dxa"/>
            </w:tcMar>
          </w:tcPr>
          <w:p w:rsidR="00BB5C17" w:rsidRPr="007F181D" w:rsidRDefault="00BB5C17" w:rsidP="00BB5C17">
            <w:pPr>
              <w:pStyle w:val="-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наказания несовершеннолетнему (статья 89 Уголовного кодекса Российской Федерации)</w:t>
            </w:r>
          </w:p>
          <w:p w:rsidR="00BB5C17" w:rsidRPr="007F181D" w:rsidRDefault="00BB5C17" w:rsidP="00BB5C17">
            <w:pPr>
              <w:pStyle w:val="-"/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sz w:val="24"/>
                <w:szCs w:val="24"/>
              </w:rPr>
              <w:t>1. При назначении наказания несовершеннолетнему кроме обстоятельств, предусмотренных статьей 60 настоящего Кодекса, учитываются условия его жизни и воспитания, уровень психического развития, иные особенности личности, а также влияние на него старших по возрасту лиц.</w:t>
            </w:r>
          </w:p>
          <w:p w:rsidR="00BB5C17" w:rsidRPr="007F181D" w:rsidRDefault="00E24CD7" w:rsidP="00BB5C17">
            <w:pPr>
              <w:pStyle w:val="-"/>
              <w:rPr>
                <w:rFonts w:ascii="Times New Roman" w:hAnsi="Times New Roman" w:cs="Times New Roman"/>
                <w:sz w:val="24"/>
                <w:szCs w:val="24"/>
              </w:rPr>
            </w:pPr>
            <w:r w:rsidRPr="007F18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651E8FB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1059180</wp:posOffset>
                  </wp:positionV>
                  <wp:extent cx="2633345" cy="2264410"/>
                  <wp:effectExtent l="0" t="0" r="0" b="2540"/>
                  <wp:wrapTight wrapText="bothSides">
                    <wp:wrapPolygon edited="0">
                      <wp:start x="625" y="0"/>
                      <wp:lineTo x="0" y="363"/>
                      <wp:lineTo x="0" y="21261"/>
                      <wp:lineTo x="625" y="21443"/>
                      <wp:lineTo x="20782" y="21443"/>
                      <wp:lineTo x="21407" y="21261"/>
                      <wp:lineTo x="21407" y="363"/>
                      <wp:lineTo x="20782" y="0"/>
                      <wp:lineTo x="625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226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5C17" w:rsidRPr="007F181D">
              <w:rPr>
                <w:rFonts w:ascii="Times New Roman" w:hAnsi="Times New Roman" w:cs="Times New Roman"/>
                <w:sz w:val="24"/>
                <w:szCs w:val="24"/>
              </w:rPr>
              <w:t>2. Несовершеннолетний возраст как смягчающее обстоятельство учитывается в совокупности с другими смягчающими и отягчающими обстоятельствами.</w:t>
            </w:r>
          </w:p>
          <w:p w:rsidR="00BB5C17" w:rsidRPr="007F181D" w:rsidRDefault="00BB5C17" w:rsidP="00BB5C17">
            <w:pPr>
              <w:pStyle w:val="-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3C" w:rsidRPr="007F181D" w:rsidRDefault="0037743C">
            <w:pPr>
              <w:pStyle w:val="-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7C90" w:rsidRPr="007F181D" w:rsidRDefault="00ED7C90" w:rsidP="00FF5C13">
      <w:pPr>
        <w:pStyle w:val="affffd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ED7C90" w:rsidRPr="007F181D" w:rsidSect="007F181D">
      <w:footerReference w:type="default" r:id="rId17"/>
      <w:footerReference w:type="first" r:id="rId18"/>
      <w:pgSz w:w="16838" w:h="11906" w:orient="landscape" w:code="9"/>
      <w:pgMar w:top="576" w:right="1224" w:bottom="0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B11" w:rsidRDefault="00663B11" w:rsidP="0037743C">
      <w:pPr>
        <w:spacing w:after="0" w:line="240" w:lineRule="auto"/>
      </w:pPr>
      <w:r>
        <w:separator/>
      </w:r>
    </w:p>
  </w:endnote>
  <w:endnote w:type="continuationSeparator" w:id="0">
    <w:p w:rsidR="00663B11" w:rsidRDefault="00663B11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8004011" wp14:editId="59459996">
              <wp:extent cx="9134856" cy="45719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9134856" cy="45719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5408237" id="Нижний колонтитул — продолжение (прямоугольник)" o:spid="_x0000_s1026" alt="Нижний колонтитул — продолжение (прямоугольник)" style="width:719.3pt;height:3.6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23826222" wp14:editId="69889FA0">
              <wp:extent cx="2430000" cy="45719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2430000" cy="45719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7C94751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3.6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10E55A8F" wp14:editId="49CFEA0E">
              <wp:extent cx="2459736" cy="45719"/>
              <wp:effectExtent l="0" t="0" r="0" b="0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2459736" cy="45719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5E6D611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3.6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B11" w:rsidRDefault="00663B11" w:rsidP="0037743C">
      <w:pPr>
        <w:spacing w:after="0" w:line="240" w:lineRule="auto"/>
      </w:pPr>
      <w:r>
        <w:separator/>
      </w:r>
    </w:p>
  </w:footnote>
  <w:footnote w:type="continuationSeparator" w:id="0">
    <w:p w:rsidR="00663B11" w:rsidRDefault="00663B11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56C32AF"/>
    <w:multiLevelType w:val="hybridMultilevel"/>
    <w:tmpl w:val="3612D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9503396"/>
    <w:multiLevelType w:val="hybridMultilevel"/>
    <w:tmpl w:val="6420A16E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1"/>
  </w:num>
  <w:num w:numId="17">
    <w:abstractNumId w:val="14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F67"/>
    <w:rsid w:val="00016C11"/>
    <w:rsid w:val="000425F6"/>
    <w:rsid w:val="00075279"/>
    <w:rsid w:val="000E2C45"/>
    <w:rsid w:val="00206800"/>
    <w:rsid w:val="00273FD8"/>
    <w:rsid w:val="00275195"/>
    <w:rsid w:val="002F5ECB"/>
    <w:rsid w:val="003270C5"/>
    <w:rsid w:val="003309C2"/>
    <w:rsid w:val="0037743C"/>
    <w:rsid w:val="003C4183"/>
    <w:rsid w:val="003E1E9B"/>
    <w:rsid w:val="00400FAF"/>
    <w:rsid w:val="00425687"/>
    <w:rsid w:val="0048709F"/>
    <w:rsid w:val="00510739"/>
    <w:rsid w:val="00523273"/>
    <w:rsid w:val="00555FE1"/>
    <w:rsid w:val="005F496D"/>
    <w:rsid w:val="00632BB1"/>
    <w:rsid w:val="00636FE2"/>
    <w:rsid w:val="00650F67"/>
    <w:rsid w:val="00663B11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7F181D"/>
    <w:rsid w:val="009775E0"/>
    <w:rsid w:val="009C3321"/>
    <w:rsid w:val="00A01D2E"/>
    <w:rsid w:val="00A92C80"/>
    <w:rsid w:val="00B04031"/>
    <w:rsid w:val="00B92B9A"/>
    <w:rsid w:val="00BB5C17"/>
    <w:rsid w:val="00CA1864"/>
    <w:rsid w:val="00CD1B39"/>
    <w:rsid w:val="00CD4ED2"/>
    <w:rsid w:val="00CE1E3B"/>
    <w:rsid w:val="00CF1B6A"/>
    <w:rsid w:val="00D2631E"/>
    <w:rsid w:val="00D91EF3"/>
    <w:rsid w:val="00DA03C3"/>
    <w:rsid w:val="00DC332A"/>
    <w:rsid w:val="00E24CD7"/>
    <w:rsid w:val="00E36671"/>
    <w:rsid w:val="00E75E55"/>
    <w:rsid w:val="00E938FB"/>
    <w:rsid w:val="00ED7C90"/>
    <w:rsid w:val="00F14069"/>
    <w:rsid w:val="00F91541"/>
    <w:rsid w:val="00FB1F73"/>
    <w:rsid w:val="00FF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B851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9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Zaj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785B9CF0-B3E4-4168-9A82-65C5E4A95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цвета).dotx</Template>
  <TotalTime>0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2021-07-18T17:28:00Z</dcterms:created>
  <dcterms:modified xsi:type="dcterms:W3CDTF">2021-08-04T13:42:00Z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